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DE358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09479052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</w:p>
    <w:p w14:paraId="19785C1A" w14:textId="77777777" w:rsidR="006E6061" w:rsidRDefault="006E6061" w:rsidP="006E6061">
      <w:pPr>
        <w:jc w:val="center"/>
        <w:rPr>
          <w:rFonts w:eastAsiaTheme="minorEastAsia" w:cs="Arial"/>
          <w:i/>
          <w:color w:val="C00000"/>
          <w:sz w:val="40"/>
          <w:szCs w:val="20"/>
        </w:rPr>
      </w:pPr>
      <w:r>
        <w:rPr>
          <w:rFonts w:eastAsiaTheme="minorEastAsia" w:cs="Arial"/>
          <w:i/>
          <w:color w:val="C00000"/>
          <w:sz w:val="40"/>
          <w:szCs w:val="20"/>
        </w:rPr>
        <w:t>A</w:t>
      </w:r>
      <w:r w:rsidRPr="00224259">
        <w:rPr>
          <w:rFonts w:eastAsiaTheme="minorEastAsia" w:cs="Arial"/>
          <w:i/>
          <w:color w:val="C00000"/>
          <w:sz w:val="40"/>
          <w:szCs w:val="20"/>
        </w:rPr>
        <w:t>usschreibung</w:t>
      </w:r>
    </w:p>
    <w:p w14:paraId="397221C5" w14:textId="77777777" w:rsidR="006E6061" w:rsidRDefault="006E6061" w:rsidP="006E6061">
      <w:pPr>
        <w:jc w:val="both"/>
        <w:rPr>
          <w:rFonts w:eastAsiaTheme="minorEastAsia" w:cs="Arial"/>
          <w:sz w:val="40"/>
          <w:szCs w:val="20"/>
        </w:rPr>
      </w:pPr>
    </w:p>
    <w:p w14:paraId="6A86519D" w14:textId="77777777" w:rsidR="006E6061" w:rsidRPr="006E6061" w:rsidRDefault="006E6061" w:rsidP="006E6061">
      <w:pPr>
        <w:jc w:val="center"/>
        <w:rPr>
          <w:rFonts w:eastAsiaTheme="minorEastAsia" w:cs="Arial"/>
          <w:b/>
          <w:bCs/>
          <w:sz w:val="56"/>
          <w:szCs w:val="56"/>
        </w:rPr>
      </w:pPr>
      <w:r w:rsidRPr="006E6061">
        <w:rPr>
          <w:rFonts w:eastAsiaTheme="minorEastAsia" w:cs="Arial"/>
          <w:b/>
          <w:bCs/>
          <w:sz w:val="56"/>
          <w:szCs w:val="56"/>
        </w:rPr>
        <w:t xml:space="preserve">Menzli Sport SST JO Cup </w:t>
      </w:r>
      <w:proofErr w:type="spellStart"/>
      <w:r w:rsidRPr="006E6061">
        <w:rPr>
          <w:rFonts w:eastAsiaTheme="minorEastAsia" w:cs="Arial"/>
          <w:b/>
          <w:bCs/>
          <w:sz w:val="56"/>
          <w:szCs w:val="56"/>
        </w:rPr>
        <w:t>x+y</w:t>
      </w:r>
      <w:proofErr w:type="spellEnd"/>
    </w:p>
    <w:p w14:paraId="3DF5E614" w14:textId="77777777" w:rsidR="006E6061" w:rsidRPr="00B168EF" w:rsidRDefault="006E6061" w:rsidP="006E6061">
      <w:pPr>
        <w:jc w:val="center"/>
        <w:rPr>
          <w:rFonts w:eastAsiaTheme="minorEastAsia" w:cs="Arial"/>
          <w:b/>
          <w:sz w:val="32"/>
          <w:szCs w:val="20"/>
        </w:rPr>
      </w:pPr>
      <w:r w:rsidRPr="00B168EF">
        <w:rPr>
          <w:rFonts w:eastAsiaTheme="minorEastAsia" w:cs="Arial"/>
          <w:b/>
          <w:sz w:val="32"/>
          <w:szCs w:val="20"/>
        </w:rPr>
        <w:t>U12, U14, U</w:t>
      </w:r>
      <w:r>
        <w:rPr>
          <w:rFonts w:eastAsiaTheme="minorEastAsia" w:cs="Arial"/>
          <w:b/>
          <w:sz w:val="32"/>
          <w:szCs w:val="20"/>
        </w:rPr>
        <w:t>16</w:t>
      </w:r>
    </w:p>
    <w:p w14:paraId="1D885247" w14:textId="77777777" w:rsidR="006E6061" w:rsidRPr="00B168EF" w:rsidRDefault="006E6061" w:rsidP="006E6061">
      <w:pPr>
        <w:jc w:val="center"/>
        <w:rPr>
          <w:rFonts w:eastAsiaTheme="minorEastAsia" w:cs="Arial"/>
          <w:b/>
          <w:sz w:val="32"/>
          <w:szCs w:val="20"/>
        </w:rPr>
      </w:pPr>
    </w:p>
    <w:p w14:paraId="11C92C70" w14:textId="77777777" w:rsidR="006E6061" w:rsidRPr="00C57E13" w:rsidRDefault="006E6061" w:rsidP="006E6061">
      <w:pPr>
        <w:jc w:val="center"/>
        <w:rPr>
          <w:rFonts w:eastAsiaTheme="minorEastAsia" w:cs="Arial"/>
          <w:b/>
          <w:bCs/>
          <w:sz w:val="40"/>
          <w:szCs w:val="40"/>
          <w:u w:val="single"/>
        </w:rPr>
      </w:pPr>
      <w:r w:rsidRPr="00C57E13">
        <w:rPr>
          <w:rFonts w:eastAsiaTheme="minorEastAsia" w:cs="Arial"/>
          <w:b/>
          <w:bCs/>
          <w:sz w:val="40"/>
          <w:szCs w:val="40"/>
          <w:u w:val="single"/>
        </w:rPr>
        <w:t xml:space="preserve">2x </w:t>
      </w:r>
      <w:r>
        <w:rPr>
          <w:rFonts w:eastAsiaTheme="minorEastAsia" w:cs="Arial"/>
          <w:b/>
          <w:bCs/>
          <w:sz w:val="40"/>
          <w:szCs w:val="40"/>
          <w:u w:val="single"/>
        </w:rPr>
        <w:t>….(Disziplin)</w:t>
      </w:r>
    </w:p>
    <w:p w14:paraId="6DBA7277" w14:textId="77777777" w:rsidR="006E6061" w:rsidRPr="001C2B2E" w:rsidRDefault="006E6061" w:rsidP="006E6061">
      <w:pPr>
        <w:jc w:val="center"/>
        <w:rPr>
          <w:rFonts w:eastAsiaTheme="minorEastAsia" w:cs="Arial"/>
        </w:rPr>
      </w:pPr>
      <w:r w:rsidRPr="001C2B2E">
        <w:rPr>
          <w:rFonts w:eastAsiaTheme="minorEastAsia" w:cs="Arial"/>
        </w:rPr>
        <w:t xml:space="preserve">Swiss-Ski Nr. </w:t>
      </w:r>
      <w:proofErr w:type="spellStart"/>
      <w:r w:rsidRPr="001C2B2E">
        <w:rPr>
          <w:rFonts w:eastAsiaTheme="minorEastAsia" w:cs="Arial"/>
        </w:rPr>
        <w:t>xxxx</w:t>
      </w:r>
      <w:proofErr w:type="spellEnd"/>
      <w:r w:rsidRPr="001C2B2E">
        <w:rPr>
          <w:rFonts w:eastAsiaTheme="minorEastAsia" w:cs="Arial"/>
        </w:rPr>
        <w:t xml:space="preserve"> + xxx</w:t>
      </w:r>
    </w:p>
    <w:p w14:paraId="24C63EC3" w14:textId="77777777" w:rsidR="006E6061" w:rsidRPr="001C2B2E" w:rsidRDefault="006E6061" w:rsidP="006E6061">
      <w:pPr>
        <w:jc w:val="center"/>
        <w:rPr>
          <w:rFonts w:eastAsiaTheme="minorEastAsia" w:cs="Arial"/>
          <w:szCs w:val="20"/>
        </w:rPr>
      </w:pPr>
    </w:p>
    <w:p w14:paraId="6462784F" w14:textId="77777777" w:rsidR="006E6061" w:rsidRPr="001C2B2E" w:rsidRDefault="006E6061" w:rsidP="006E6061">
      <w:pPr>
        <w:jc w:val="center"/>
        <w:rPr>
          <w:rFonts w:eastAsiaTheme="minorEastAsia" w:cs="Arial"/>
          <w:szCs w:val="20"/>
        </w:rPr>
      </w:pPr>
    </w:p>
    <w:p w14:paraId="30AE54C1" w14:textId="77777777" w:rsidR="006E6061" w:rsidRPr="001C2B2E" w:rsidRDefault="006E6061" w:rsidP="006E6061">
      <w:pPr>
        <w:jc w:val="center"/>
        <w:rPr>
          <w:rFonts w:eastAsiaTheme="minorEastAsia" w:cs="Arial"/>
          <w:szCs w:val="20"/>
        </w:rPr>
      </w:pPr>
    </w:p>
    <w:p w14:paraId="2AF632BA" w14:textId="2C904ED7" w:rsidR="006E6061" w:rsidRPr="00C57E13" w:rsidRDefault="006E6061" w:rsidP="006E6061">
      <w:pPr>
        <w:jc w:val="center"/>
        <w:rPr>
          <w:rFonts w:eastAsiaTheme="minorEastAsia" w:cs="Arial"/>
          <w:sz w:val="40"/>
          <w:szCs w:val="40"/>
          <w:u w:val="single"/>
        </w:rPr>
      </w:pPr>
      <w:r w:rsidRPr="00C57E13">
        <w:rPr>
          <w:rFonts w:eastAsiaTheme="minorEastAsia" w:cs="Arial"/>
          <w:sz w:val="40"/>
          <w:szCs w:val="40"/>
          <w:u w:val="single"/>
        </w:rPr>
        <w:t xml:space="preserve">Samstag, </w:t>
      </w:r>
      <w:r>
        <w:rPr>
          <w:rFonts w:eastAsiaTheme="minorEastAsia" w:cs="Arial"/>
          <w:sz w:val="40"/>
          <w:szCs w:val="40"/>
          <w:u w:val="single"/>
        </w:rPr>
        <w:t>xx</w:t>
      </w:r>
      <w:r w:rsidRPr="00C57E13">
        <w:rPr>
          <w:rFonts w:eastAsiaTheme="minorEastAsia" w:cs="Arial"/>
          <w:sz w:val="40"/>
          <w:szCs w:val="40"/>
          <w:u w:val="single"/>
        </w:rPr>
        <w:t>. Januar 202</w:t>
      </w:r>
      <w:r w:rsidR="008A53C0">
        <w:rPr>
          <w:rFonts w:eastAsiaTheme="minorEastAsia" w:cs="Arial"/>
          <w:sz w:val="40"/>
          <w:szCs w:val="40"/>
          <w:u w:val="single"/>
        </w:rPr>
        <w:t>4</w:t>
      </w:r>
    </w:p>
    <w:p w14:paraId="4204CF67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  <w:u w:val="single"/>
        </w:rPr>
        <w:br/>
      </w:r>
      <w:r>
        <w:rPr>
          <w:rFonts w:eastAsiaTheme="minorEastAsia" w:cs="Arial"/>
          <w:sz w:val="40"/>
          <w:szCs w:val="20"/>
        </w:rPr>
        <w:t>Ort</w:t>
      </w:r>
    </w:p>
    <w:p w14:paraId="4D958759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</w:p>
    <w:p w14:paraId="7C762E81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</w:p>
    <w:p w14:paraId="5CE30E83" w14:textId="77777777" w:rsidR="006E6061" w:rsidRPr="00C57E13" w:rsidRDefault="006E6061" w:rsidP="006E6061">
      <w:pPr>
        <w:jc w:val="center"/>
        <w:rPr>
          <w:rFonts w:eastAsiaTheme="minorEastAsia" w:cs="Arial"/>
          <w:sz w:val="32"/>
          <w:szCs w:val="16"/>
        </w:rPr>
      </w:pPr>
      <w:r w:rsidRPr="00E33CBF">
        <w:rPr>
          <w:rFonts w:eastAsiaTheme="minorEastAsia"/>
        </w:rPr>
        <w:t xml:space="preserve"> </w:t>
      </w:r>
      <w:r w:rsidRPr="00C57E13">
        <w:rPr>
          <w:rFonts w:eastAsiaTheme="minorEastAsia" w:cs="Arial"/>
          <w:sz w:val="32"/>
          <w:szCs w:val="16"/>
        </w:rPr>
        <w:t>Organisiert durch</w:t>
      </w:r>
    </w:p>
    <w:p w14:paraId="0DB096FA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4A9CB110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  <w:r>
        <w:rPr>
          <w:rFonts w:eastAsiaTheme="minorEastAsia" w:cs="Arial"/>
          <w:noProof/>
          <w:sz w:val="4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B6CD8" wp14:editId="111B74E9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870710" cy="1052195"/>
                <wp:effectExtent l="0" t="0" r="15240" b="1460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10521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8DC73" w14:textId="77777777" w:rsidR="006E6061" w:rsidRDefault="006E6061" w:rsidP="006E6061">
                            <w:pPr>
                              <w:jc w:val="center"/>
                            </w:pPr>
                            <w: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B6CD8" id="Rechteck 1" o:spid="_x0000_s1026" style="position:absolute;left:0;text-align:left;margin-left:0;margin-top:.75pt;width:147.3pt;height:82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" fillcolor="white [3201]" strokecolor="black [3200]" strokeweight="1pt">
                <v:textbox>
                  <w:txbxContent>
                    <w:p w14:paraId="2A48DC73" w14:textId="77777777" w:rsidR="006E6061" w:rsidRDefault="006E6061" w:rsidP="006E6061">
                      <w:pPr>
                        <w:jc w:val="center"/>
                      </w:pPr>
                      <w:r>
                        <w:t>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418E26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05F731C2" w14:textId="77777777" w:rsidR="006E6061" w:rsidRPr="00C57E13" w:rsidRDefault="006E6061" w:rsidP="006E6061">
      <w:pPr>
        <w:tabs>
          <w:tab w:val="left" w:pos="4305"/>
        </w:tabs>
        <w:jc w:val="center"/>
        <w:rPr>
          <w:rFonts w:eastAsiaTheme="minorEastAsia" w:cs="Arial"/>
          <w:sz w:val="40"/>
          <w:szCs w:val="20"/>
          <w:u w:val="single"/>
        </w:rPr>
      </w:pPr>
    </w:p>
    <w:p w14:paraId="773C8CF4" w14:textId="77777777" w:rsidR="006E6061" w:rsidRPr="00C57E13" w:rsidRDefault="006E6061" w:rsidP="006E6061">
      <w:pPr>
        <w:tabs>
          <w:tab w:val="left" w:pos="4305"/>
        </w:tabs>
        <w:rPr>
          <w:rFonts w:eastAsiaTheme="minorEastAsia" w:cs="Arial"/>
          <w:sz w:val="40"/>
          <w:szCs w:val="20"/>
          <w:u w:val="single"/>
        </w:rPr>
      </w:pPr>
    </w:p>
    <w:p w14:paraId="68F876A8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  <w:u w:val="single"/>
        </w:rPr>
      </w:pPr>
    </w:p>
    <w:p w14:paraId="1EECFB5A" w14:textId="77777777" w:rsidR="006E6061" w:rsidRPr="00C57E13" w:rsidRDefault="006E6061" w:rsidP="006E6061">
      <w:pPr>
        <w:jc w:val="center"/>
        <w:rPr>
          <w:rFonts w:eastAsiaTheme="minorEastAsia" w:cs="Arial"/>
          <w:sz w:val="40"/>
          <w:szCs w:val="20"/>
        </w:rPr>
      </w:pPr>
      <w:proofErr w:type="spellStart"/>
      <w:r>
        <w:rPr>
          <w:rFonts w:eastAsiaTheme="minorEastAsia" w:cs="Arial"/>
          <w:sz w:val="40"/>
          <w:szCs w:val="20"/>
        </w:rPr>
        <w:t>Clubname</w:t>
      </w:r>
      <w:proofErr w:type="spellEnd"/>
    </w:p>
    <w:p w14:paraId="047369E4" w14:textId="77777777" w:rsidR="006E6061" w:rsidRPr="00C57E13" w:rsidRDefault="006E6061" w:rsidP="006E6061">
      <w:pPr>
        <w:spacing w:after="160" w:line="259" w:lineRule="auto"/>
        <w:rPr>
          <w:rFonts w:eastAsiaTheme="minorEastAsia" w:cs="Arial"/>
          <w:sz w:val="40"/>
          <w:szCs w:val="20"/>
        </w:rPr>
      </w:pPr>
      <w:r w:rsidRPr="00C57E13">
        <w:rPr>
          <w:rFonts w:eastAsiaTheme="minorEastAsia" w:cs="Arial"/>
          <w:sz w:val="40"/>
          <w:szCs w:val="20"/>
        </w:rPr>
        <w:br w:type="page"/>
      </w:r>
    </w:p>
    <w:p w14:paraId="1E4A6DE9" w14:textId="77777777" w:rsidR="006E6061" w:rsidRDefault="006E6061" w:rsidP="006E6061">
      <w:pPr>
        <w:tabs>
          <w:tab w:val="left" w:pos="3686"/>
        </w:tabs>
        <w:rPr>
          <w:b/>
          <w:bCs/>
          <w:sz w:val="22"/>
          <w:szCs w:val="22"/>
        </w:rPr>
      </w:pPr>
    </w:p>
    <w:p w14:paraId="5AB1FA29" w14:textId="19C7BA80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Strecke</w:t>
      </w:r>
      <w:r w:rsidRPr="007204B7">
        <w:rPr>
          <w:sz w:val="22"/>
          <w:szCs w:val="22"/>
        </w:rPr>
        <w:tab/>
      </w:r>
    </w:p>
    <w:p w14:paraId="78D6E8C8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67AD4474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Organisationskomitee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OK-Präsident: </w:t>
      </w:r>
    </w:p>
    <w:p w14:paraId="7D280375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 xml:space="preserve">Wettkampfleiter: </w:t>
      </w:r>
    </w:p>
    <w:p w14:paraId="0319A03C" w14:textId="77777777" w:rsidR="006E6061" w:rsidRPr="00C57E13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C57E13">
        <w:rPr>
          <w:sz w:val="22"/>
          <w:szCs w:val="22"/>
        </w:rPr>
        <w:t xml:space="preserve">Pistenchef: </w:t>
      </w:r>
      <w:r w:rsidRPr="00C57E13">
        <w:rPr>
          <w:sz w:val="22"/>
          <w:szCs w:val="22"/>
        </w:rPr>
        <w:br/>
      </w:r>
      <w:r w:rsidRPr="00C57E13">
        <w:rPr>
          <w:sz w:val="22"/>
          <w:szCs w:val="22"/>
        </w:rPr>
        <w:tab/>
        <w:t xml:space="preserve">Coach: </w:t>
      </w:r>
      <w:r>
        <w:rPr>
          <w:sz w:val="22"/>
          <w:szCs w:val="22"/>
        </w:rPr>
        <w:t xml:space="preserve">SST </w:t>
      </w:r>
    </w:p>
    <w:p w14:paraId="0924D3AD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C57E13">
        <w:rPr>
          <w:sz w:val="22"/>
          <w:szCs w:val="22"/>
        </w:rPr>
        <w:tab/>
      </w:r>
      <w:r w:rsidRPr="006E6061">
        <w:rPr>
          <w:sz w:val="22"/>
          <w:szCs w:val="22"/>
        </w:rPr>
        <w:t xml:space="preserve">TD Swiss Ski: </w:t>
      </w:r>
    </w:p>
    <w:p w14:paraId="64D937F7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7C44DE54" w14:textId="77777777" w:rsidR="006E6061" w:rsidRP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6E6061">
        <w:rPr>
          <w:sz w:val="22"/>
          <w:szCs w:val="22"/>
        </w:rPr>
        <w:tab/>
      </w:r>
    </w:p>
    <w:p w14:paraId="791224BD" w14:textId="33EE938D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Kategorien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>Mädchen U12 / U14 / U16 (Jahrgänge 200</w:t>
      </w:r>
      <w:r w:rsidR="001C2B2E">
        <w:rPr>
          <w:sz w:val="22"/>
          <w:szCs w:val="22"/>
        </w:rPr>
        <w:t>8</w:t>
      </w:r>
      <w:r w:rsidRPr="007204B7">
        <w:rPr>
          <w:sz w:val="22"/>
          <w:szCs w:val="22"/>
        </w:rPr>
        <w:t>-201</w:t>
      </w:r>
      <w:r w:rsidR="001C2B2E">
        <w:rPr>
          <w:sz w:val="22"/>
          <w:szCs w:val="22"/>
        </w:rPr>
        <w:t>2</w:t>
      </w:r>
      <w:r w:rsidRPr="007204B7">
        <w:rPr>
          <w:sz w:val="22"/>
          <w:szCs w:val="22"/>
        </w:rPr>
        <w:t>)</w:t>
      </w:r>
    </w:p>
    <w:p w14:paraId="481859FA" w14:textId="7C3D009A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Knaben U12 /U14 / U16 (Jahrgänge 200</w:t>
      </w:r>
      <w:r w:rsidR="001C2B2E">
        <w:rPr>
          <w:sz w:val="22"/>
          <w:szCs w:val="22"/>
        </w:rPr>
        <w:t>8</w:t>
      </w:r>
      <w:r w:rsidRPr="007204B7">
        <w:rPr>
          <w:sz w:val="22"/>
          <w:szCs w:val="22"/>
        </w:rPr>
        <w:t>-201</w:t>
      </w:r>
      <w:r w:rsidR="001C2B2E">
        <w:rPr>
          <w:sz w:val="22"/>
          <w:szCs w:val="22"/>
        </w:rPr>
        <w:t>2</w:t>
      </w:r>
      <w:r w:rsidRPr="007204B7">
        <w:rPr>
          <w:sz w:val="22"/>
          <w:szCs w:val="22"/>
        </w:rPr>
        <w:t>)</w:t>
      </w:r>
    </w:p>
    <w:p w14:paraId="69409446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6D85341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Durchführung und </w:t>
      </w:r>
      <w:r w:rsidRPr="007204B7">
        <w:rPr>
          <w:sz w:val="22"/>
          <w:szCs w:val="22"/>
        </w:rPr>
        <w:tab/>
        <w:t>Nach WR, es werden 2 Rennen mit je einem Lauf durchgeführt</w:t>
      </w:r>
    </w:p>
    <w:p w14:paraId="2A2B6CEF" w14:textId="77777777" w:rsidR="006E6061" w:rsidRPr="007204B7" w:rsidRDefault="006E6061" w:rsidP="006E6061">
      <w:pPr>
        <w:tabs>
          <w:tab w:val="left" w:pos="3686"/>
        </w:tabs>
        <w:rPr>
          <w:b/>
          <w:bCs/>
          <w:sz w:val="22"/>
          <w:szCs w:val="22"/>
        </w:rPr>
      </w:pPr>
      <w:r w:rsidRPr="007204B7">
        <w:rPr>
          <w:b/>
          <w:bCs/>
          <w:sz w:val="22"/>
          <w:szCs w:val="22"/>
        </w:rPr>
        <w:t>Material</w:t>
      </w:r>
      <w:r w:rsidRPr="007204B7">
        <w:rPr>
          <w:b/>
          <w:bCs/>
          <w:sz w:val="22"/>
          <w:szCs w:val="22"/>
        </w:rPr>
        <w:br/>
      </w:r>
    </w:p>
    <w:p w14:paraId="5EFED0EF" w14:textId="644D671B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 xml:space="preserve">Meldestelle </w:t>
      </w:r>
      <w:r w:rsidRPr="007204B7">
        <w:rPr>
          <w:sz w:val="22"/>
          <w:szCs w:val="22"/>
        </w:rPr>
        <w:tab/>
      </w:r>
      <w:hyperlink r:id="rId11" w:history="1">
        <w:r w:rsidRPr="007204B7">
          <w:rPr>
            <w:rStyle w:val="Hyperlink"/>
            <w:sz w:val="22"/>
            <w:szCs w:val="22"/>
          </w:rPr>
          <w:t>www.swiss-ski-kwo.ch</w:t>
        </w:r>
      </w:hyperlink>
      <w:r>
        <w:rPr>
          <w:sz w:val="22"/>
          <w:szCs w:val="22"/>
        </w:rPr>
        <w:tab/>
      </w:r>
      <w:r w:rsidRPr="007204B7">
        <w:rPr>
          <w:sz w:val="22"/>
          <w:szCs w:val="22"/>
        </w:rPr>
        <w:t xml:space="preserve">Meldeschluss am 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xx</w:t>
      </w:r>
      <w:r w:rsidRPr="007204B7">
        <w:rPr>
          <w:sz w:val="22"/>
          <w:szCs w:val="22"/>
        </w:rPr>
        <w:t>.202</w:t>
      </w:r>
      <w:r w:rsidR="001C2B2E">
        <w:rPr>
          <w:sz w:val="22"/>
          <w:szCs w:val="22"/>
        </w:rPr>
        <w:t>4</w:t>
      </w:r>
      <w:r w:rsidRPr="007204B7">
        <w:rPr>
          <w:sz w:val="22"/>
          <w:szCs w:val="22"/>
        </w:rPr>
        <w:t xml:space="preserve"> </w:t>
      </w:r>
      <w:r>
        <w:rPr>
          <w:sz w:val="22"/>
          <w:szCs w:val="22"/>
        </w:rPr>
        <w:t>hh</w:t>
      </w:r>
      <w:r w:rsidRPr="007204B7">
        <w:rPr>
          <w:sz w:val="22"/>
          <w:szCs w:val="22"/>
        </w:rPr>
        <w:t>.</w:t>
      </w:r>
      <w:r>
        <w:rPr>
          <w:sz w:val="22"/>
          <w:szCs w:val="22"/>
        </w:rPr>
        <w:t>mm</w:t>
      </w:r>
      <w:r w:rsidRPr="007204B7">
        <w:rPr>
          <w:sz w:val="22"/>
          <w:szCs w:val="22"/>
        </w:rPr>
        <w:t xml:space="preserve"> Uhr</w:t>
      </w:r>
    </w:p>
    <w:p w14:paraId="70A23EEE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1B553610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Startgeld</w:t>
      </w:r>
      <w:r w:rsidRPr="007204B7">
        <w:rPr>
          <w:sz w:val="22"/>
          <w:szCs w:val="22"/>
        </w:rPr>
        <w:tab/>
        <w:t>Fr. 15.00 pro Teilnehmer und pro Rennen,</w:t>
      </w:r>
    </w:p>
    <w:p w14:paraId="2F07B232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  <w:r w:rsidRPr="007204B7">
        <w:rPr>
          <w:sz w:val="22"/>
          <w:szCs w:val="22"/>
        </w:rPr>
        <w:tab/>
        <w:t>ist bei Bezug der Start-Nummer Clubweise zu bezahlen.</w:t>
      </w:r>
    </w:p>
    <w:p w14:paraId="554BEC59" w14:textId="77777777" w:rsidR="006E6061" w:rsidRPr="007204B7" w:rsidRDefault="006E6061" w:rsidP="006E6061">
      <w:pPr>
        <w:tabs>
          <w:tab w:val="left" w:pos="3686"/>
        </w:tabs>
        <w:ind w:firstLine="2"/>
        <w:rPr>
          <w:sz w:val="22"/>
          <w:szCs w:val="22"/>
        </w:rPr>
      </w:pPr>
    </w:p>
    <w:p w14:paraId="5CB6F769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Startnummernausgabe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</w:t>
      </w:r>
      <w:r w:rsidRPr="007204B7">
        <w:rPr>
          <w:sz w:val="22"/>
          <w:szCs w:val="22"/>
        </w:rPr>
        <w:t xml:space="preserve"> </w:t>
      </w:r>
    </w:p>
    <w:p w14:paraId="723E524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5BE68305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Tageskarte</w:t>
      </w:r>
      <w:r w:rsidRPr="007204B7">
        <w:rPr>
          <w:sz w:val="22"/>
          <w:szCs w:val="22"/>
        </w:rPr>
        <w:tab/>
        <w:t>Athleten der Surselva: gratis</w:t>
      </w:r>
    </w:p>
    <w:p w14:paraId="353D36F3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bis 10 Kinder: 1 Trainerkarte gratis</w:t>
      </w:r>
    </w:p>
    <w:p w14:paraId="0871E3D8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  <w:t>Clubs der Surselva ab 11 Kinder: 2 Trainerkarten gratis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b/>
          <w:bCs/>
          <w:color w:val="0070C0"/>
          <w:sz w:val="22"/>
          <w:szCs w:val="22"/>
        </w:rPr>
        <w:t xml:space="preserve">Gesponsort von den Bergbahnen </w:t>
      </w:r>
      <w:r>
        <w:rPr>
          <w:b/>
          <w:bCs/>
          <w:color w:val="0070C0"/>
          <w:sz w:val="22"/>
          <w:szCs w:val="22"/>
        </w:rPr>
        <w:t>…..</w:t>
      </w:r>
    </w:p>
    <w:p w14:paraId="143E8799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sz w:val="22"/>
          <w:szCs w:val="22"/>
        </w:rPr>
        <w:tab/>
      </w:r>
      <w:r w:rsidRPr="007204B7">
        <w:rPr>
          <w:color w:val="FF0000"/>
          <w:sz w:val="22"/>
          <w:szCs w:val="22"/>
        </w:rPr>
        <w:t xml:space="preserve">Skiclubs ausserhalb der Surselva: Kinder </w:t>
      </w:r>
      <w:r w:rsidRPr="007204B7">
        <w:rPr>
          <w:b/>
          <w:bCs/>
          <w:color w:val="FF0000"/>
          <w:sz w:val="22"/>
          <w:szCs w:val="22"/>
        </w:rPr>
        <w:t>??.-</w:t>
      </w:r>
      <w:r w:rsidRPr="007204B7">
        <w:rPr>
          <w:color w:val="FF0000"/>
          <w:sz w:val="22"/>
          <w:szCs w:val="22"/>
        </w:rPr>
        <w:t xml:space="preserve"> </w:t>
      </w:r>
      <w:proofErr w:type="spellStart"/>
      <w:r w:rsidRPr="007204B7">
        <w:rPr>
          <w:color w:val="FF0000"/>
          <w:sz w:val="22"/>
          <w:szCs w:val="22"/>
        </w:rPr>
        <w:t>Erw</w:t>
      </w:r>
      <w:proofErr w:type="spellEnd"/>
      <w:r w:rsidRPr="007204B7">
        <w:rPr>
          <w:color w:val="FF0000"/>
          <w:sz w:val="22"/>
          <w:szCs w:val="22"/>
        </w:rPr>
        <w:t>. ??.-</w:t>
      </w:r>
      <w:r w:rsidRPr="007204B7">
        <w:rPr>
          <w:sz w:val="22"/>
          <w:szCs w:val="22"/>
        </w:rPr>
        <w:br/>
      </w:r>
      <w:r w:rsidRPr="007204B7">
        <w:rPr>
          <w:sz w:val="22"/>
          <w:szCs w:val="22"/>
        </w:rPr>
        <w:tab/>
      </w:r>
      <w:r w:rsidRPr="007204B7">
        <w:rPr>
          <w:sz w:val="22"/>
          <w:szCs w:val="22"/>
        </w:rPr>
        <w:tab/>
      </w:r>
    </w:p>
    <w:p w14:paraId="3DE4BFE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Wettkampfbüro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0BA34AD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127B54AE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Erste Bergfahrt</w:t>
      </w:r>
      <w:r w:rsidRPr="007204B7">
        <w:rPr>
          <w:sz w:val="22"/>
          <w:szCs w:val="22"/>
        </w:rPr>
        <w:tab/>
      </w:r>
      <w:r>
        <w:rPr>
          <w:color w:val="FF0000"/>
          <w:sz w:val="22"/>
          <w:szCs w:val="22"/>
        </w:rPr>
        <w:t>….</w:t>
      </w:r>
    </w:p>
    <w:p w14:paraId="206C55A1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771DC0BA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Programm</w:t>
      </w:r>
      <w:r w:rsidRPr="007204B7">
        <w:rPr>
          <w:sz w:val="22"/>
          <w:szCs w:val="22"/>
        </w:rPr>
        <w:tab/>
      </w:r>
    </w:p>
    <w:p w14:paraId="4B778519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</w:p>
    <w:p w14:paraId="4339EEB7" w14:textId="77777777" w:rsidR="006E6061" w:rsidRPr="007204B7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Rangverkündigung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2087CC22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</w:r>
    </w:p>
    <w:p w14:paraId="14AEEC2D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Versicherung:</w:t>
      </w:r>
      <w:r w:rsidRPr="007204B7">
        <w:rPr>
          <w:sz w:val="22"/>
          <w:szCs w:val="22"/>
        </w:rPr>
        <w:t xml:space="preserve"> </w:t>
      </w:r>
      <w:r w:rsidRPr="007204B7">
        <w:rPr>
          <w:sz w:val="22"/>
          <w:szCs w:val="22"/>
        </w:rPr>
        <w:tab/>
        <w:t xml:space="preserve">Ist Sache der Teilnehmer. Der organisierende </w:t>
      </w:r>
      <w:r>
        <w:rPr>
          <w:sz w:val="22"/>
          <w:szCs w:val="22"/>
        </w:rPr>
        <w:t>…..</w:t>
      </w:r>
    </w:p>
    <w:p w14:paraId="15A73A31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  <w:r w:rsidRPr="007204B7">
        <w:rPr>
          <w:sz w:val="22"/>
          <w:szCs w:val="22"/>
        </w:rPr>
        <w:tab/>
        <w:t>lehnt jede Haftung gegenüber Teilnehmer und Drittpersonen ab.</w:t>
      </w:r>
    </w:p>
    <w:p w14:paraId="4B7013FC" w14:textId="77777777" w:rsidR="006E6061" w:rsidRPr="007204B7" w:rsidRDefault="006E6061" w:rsidP="006E6061">
      <w:pPr>
        <w:tabs>
          <w:tab w:val="left" w:pos="3686"/>
        </w:tabs>
        <w:ind w:left="1"/>
        <w:rPr>
          <w:sz w:val="22"/>
          <w:szCs w:val="22"/>
        </w:rPr>
      </w:pPr>
    </w:p>
    <w:p w14:paraId="2756AA2E" w14:textId="610862EB" w:rsidR="006E6061" w:rsidRDefault="006E6061" w:rsidP="006E6061">
      <w:pPr>
        <w:tabs>
          <w:tab w:val="left" w:pos="3686"/>
        </w:tabs>
        <w:rPr>
          <w:sz w:val="22"/>
          <w:szCs w:val="22"/>
        </w:rPr>
      </w:pPr>
      <w:r w:rsidRPr="007204B7">
        <w:rPr>
          <w:b/>
          <w:bCs/>
          <w:sz w:val="22"/>
          <w:szCs w:val="22"/>
        </w:rPr>
        <w:t>Auskunft Durchführung</w:t>
      </w:r>
      <w:r w:rsidRPr="007204B7">
        <w:rPr>
          <w:sz w:val="22"/>
          <w:szCs w:val="22"/>
        </w:rPr>
        <w:tab/>
      </w:r>
      <w:r>
        <w:rPr>
          <w:sz w:val="22"/>
          <w:szCs w:val="22"/>
        </w:rPr>
        <w:t>….</w:t>
      </w:r>
    </w:p>
    <w:p w14:paraId="1A2B65E3" w14:textId="3016E9C4" w:rsidR="00D50671" w:rsidRPr="00CD7D71" w:rsidRDefault="00D50671" w:rsidP="00CD7D71">
      <w:pPr>
        <w:spacing w:after="160" w:line="259" w:lineRule="auto"/>
        <w:rPr>
          <w:rFonts w:eastAsiaTheme="minorEastAsia"/>
        </w:rPr>
      </w:pPr>
    </w:p>
    <w:sectPr w:rsidR="00D50671" w:rsidRPr="00CD7D71" w:rsidSect="00543C0C">
      <w:headerReference w:type="default" r:id="rId12"/>
      <w:footerReference w:type="default" r:id="rId13"/>
      <w:pgSz w:w="11906" w:h="16838"/>
      <w:pgMar w:top="142" w:right="851" w:bottom="284" w:left="567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D669A" w14:textId="77777777" w:rsidR="001007FD" w:rsidRDefault="001007FD" w:rsidP="00BC7DA0">
      <w:r>
        <w:separator/>
      </w:r>
    </w:p>
  </w:endnote>
  <w:endnote w:type="continuationSeparator" w:id="0">
    <w:p w14:paraId="0E802910" w14:textId="77777777" w:rsidR="001007FD" w:rsidRDefault="001007FD" w:rsidP="00BC7DA0">
      <w:r>
        <w:continuationSeparator/>
      </w:r>
    </w:p>
  </w:endnote>
  <w:endnote w:type="continuationNotice" w:id="1">
    <w:p w14:paraId="46460203" w14:textId="77777777" w:rsidR="001007FD" w:rsidRDefault="001007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Mono">
    <w:charset w:val="00"/>
    <w:family w:val="modern"/>
    <w:pitch w:val="fixed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E6A5" w14:textId="6628A26B" w:rsidR="002D1899" w:rsidRDefault="00700C28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noProof/>
      </w:rPr>
      <w:drawing>
        <wp:anchor distT="0" distB="0" distL="114300" distR="114300" simplePos="0" relativeHeight="251670536" behindDoc="1" locked="0" layoutInCell="1" allowOverlap="1" wp14:anchorId="1E22270E" wp14:editId="6E0A117F">
          <wp:simplePos x="0" y="0"/>
          <wp:positionH relativeFrom="column">
            <wp:posOffset>2553970</wp:posOffset>
          </wp:positionH>
          <wp:positionV relativeFrom="paragraph">
            <wp:posOffset>21590</wp:posOffset>
          </wp:positionV>
          <wp:extent cx="1352550" cy="694055"/>
          <wp:effectExtent l="0" t="0" r="0" b="0"/>
          <wp:wrapNone/>
          <wp:docPr id="105779711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79711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09FD">
      <w:rPr>
        <w:rFonts w:ascii="Helvetica" w:hAnsi="Helvetica"/>
        <w:b/>
        <w:noProof/>
        <w:color w:val="00CCFF"/>
        <w:sz w:val="20"/>
        <w:szCs w:val="20"/>
        <w:lang w:eastAsia="de-CH"/>
      </w:rPr>
      <w:drawing>
        <wp:anchor distT="0" distB="0" distL="114300" distR="114300" simplePos="0" relativeHeight="251669512" behindDoc="0" locked="0" layoutInCell="1" allowOverlap="1" wp14:anchorId="6399133D" wp14:editId="5A62C081">
          <wp:simplePos x="0" y="0"/>
          <wp:positionH relativeFrom="margin">
            <wp:posOffset>171450</wp:posOffset>
          </wp:positionH>
          <wp:positionV relativeFrom="paragraph">
            <wp:posOffset>12065</wp:posOffset>
          </wp:positionV>
          <wp:extent cx="1454150" cy="636905"/>
          <wp:effectExtent l="0" t="0" r="0" b="0"/>
          <wp:wrapNone/>
          <wp:docPr id="47" name="lbImage" descr="logo_rlz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bImage" descr="logo_rlz_d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15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D9404B5" w14:textId="3FEBBE95" w:rsidR="002D1899" w:rsidRDefault="00144BC5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noProof/>
        <w:color w:val="00CCFF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72584" behindDoc="1" locked="0" layoutInCell="1" allowOverlap="1" wp14:anchorId="2C60DA29" wp14:editId="5DB48037">
              <wp:simplePos x="0" y="0"/>
              <wp:positionH relativeFrom="column">
                <wp:posOffset>2612547</wp:posOffset>
              </wp:positionH>
              <wp:positionV relativeFrom="paragraph">
                <wp:posOffset>7480</wp:posOffset>
              </wp:positionV>
              <wp:extent cx="4023205" cy="1191895"/>
              <wp:effectExtent l="0" t="0" r="0" b="8255"/>
              <wp:wrapNone/>
              <wp:docPr id="7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23205" cy="1191895"/>
                        <a:chOff x="233044" y="-95320"/>
                        <a:chExt cx="4024912" cy="1194072"/>
                      </a:xfrm>
                    </wpg:grpSpPr>
                    <pic:pic xmlns:pic="http://schemas.openxmlformats.org/drawingml/2006/picture">
                      <pic:nvPicPr>
                        <pic:cNvPr id="8" name="Bild 2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9" y="-95320"/>
                          <a:ext cx="1569777" cy="232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Bild 1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099348" y="354788"/>
                          <a:ext cx="2158608" cy="6452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" descr="A picture containing text, clipart, gear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3044" y="649013"/>
                          <a:ext cx="1171282" cy="4497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D0EB02" id="Group 2" o:spid="_x0000_s1026" style="position:absolute;margin-left:205.7pt;margin-top:.6pt;width:316.8pt;height:93.85pt;z-index:-251643896;mso-width-relative:margin;mso-height-relative:margin" coordorigin="2330,-953" coordsize="40249,11940" o:gfxdata="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2" o:spid="_x0000_s1027" type="#_x0000_t75" style="position:absolute;left:20993;top:-953;width:15698;height:2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">
                <v:imagedata r:id="rId6" o:title=""/>
              </v:shape>
              <v:shape id="Bild 14" o:spid="_x0000_s1028" type="#_x0000_t75" style="position:absolute;left:20993;top:3547;width:21586;height:6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">
                <v:imagedata r:id="rId7" o:title=""/>
              </v:shape>
              <v:shape id="Picture 1" o:spid="_x0000_s1029" type="#_x0000_t75" alt="A picture containing text, clipart, gear&#10;&#10;Description automatically generated" style="position:absolute;left:2330;top:6490;width:11713;height: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">
                <v:imagedata r:id="rId8" o:title="A picture containing text, clipart, gear&#10;&#10;Description automatically generated"/>
              </v:shape>
            </v:group>
          </w:pict>
        </mc:Fallback>
      </mc:AlternateContent>
    </w:r>
  </w:p>
  <w:p w14:paraId="72857981" w14:textId="5F0536D2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3B17450D" w14:textId="77777777" w:rsidR="00902306" w:rsidRDefault="00902306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05933D55" w14:textId="0981293A" w:rsidR="002D1899" w:rsidRDefault="002D1899" w:rsidP="002D1899">
    <w:pPr>
      <w:tabs>
        <w:tab w:val="left" w:pos="6825"/>
      </w:tabs>
      <w:ind w:left="120"/>
      <w:rPr>
        <w:rFonts w:ascii="Helvetica" w:hAnsi="Helvetica"/>
        <w:b/>
        <w:color w:val="00CCFF"/>
        <w:sz w:val="20"/>
        <w:szCs w:val="20"/>
      </w:rPr>
    </w:pPr>
    <w:r>
      <w:rPr>
        <w:rFonts w:ascii="Helvetica" w:hAnsi="Helvetica"/>
        <w:b/>
        <w:color w:val="00CCFF"/>
        <w:sz w:val="20"/>
        <w:szCs w:val="20"/>
      </w:rPr>
      <w:tab/>
    </w:r>
  </w:p>
  <w:p w14:paraId="7CA495E8" w14:textId="09CA0477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</w:p>
  <w:p w14:paraId="5117CFAE" w14:textId="49A2B37D" w:rsidR="002D1899" w:rsidRPr="00700C28" w:rsidRDefault="002D1899" w:rsidP="002D1899">
    <w:pPr>
      <w:tabs>
        <w:tab w:val="center" w:pos="4536"/>
        <w:tab w:val="left" w:pos="8760"/>
      </w:tabs>
      <w:ind w:left="120"/>
      <w:rPr>
        <w:rFonts w:ascii="Aptos Mono" w:hAnsi="Aptos Mono"/>
        <w:b/>
        <w:color w:val="00CCFF"/>
        <w:sz w:val="20"/>
        <w:szCs w:val="20"/>
      </w:rPr>
    </w:pPr>
    <w:r w:rsidRPr="00700C28">
      <w:rPr>
        <w:rFonts w:ascii="Aptos Mono" w:hAnsi="Aptos Mono"/>
        <w:b/>
        <w:noProof/>
        <w:color w:val="00CCFF"/>
        <w:sz w:val="18"/>
        <w:szCs w:val="18"/>
        <w:lang w:eastAsia="de-CH"/>
      </w:rPr>
      <mc:AlternateContent>
        <mc:Choice Requires="wps">
          <w:drawing>
            <wp:anchor distT="0" distB="0" distL="114300" distR="114300" simplePos="0" relativeHeight="251665416" behindDoc="0" locked="0" layoutInCell="1" allowOverlap="1" wp14:anchorId="270F4AE6" wp14:editId="10B92E4D">
              <wp:simplePos x="0" y="0"/>
              <wp:positionH relativeFrom="column">
                <wp:posOffset>99604</wp:posOffset>
              </wp:positionH>
              <wp:positionV relativeFrom="paragraph">
                <wp:posOffset>17780</wp:posOffset>
              </wp:positionV>
              <wp:extent cx="2141220" cy="763270"/>
              <wp:effectExtent l="0" t="0" r="0" b="7620"/>
              <wp:wrapNone/>
              <wp:docPr id="10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FDD350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Schneesport Team Surselva (SST)</w:t>
                          </w:r>
                        </w:p>
                        <w:p w14:paraId="36A0712A" w14:textId="77777777" w:rsidR="002D1899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FB11EA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BSV-Trainingszellen Alpin / Nordisch</w:t>
                          </w:r>
                        </w:p>
                        <w:p w14:paraId="44222E93" w14:textId="77777777" w:rsidR="002D1899" w:rsidRPr="003304A1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</w:pPr>
                          <w:r w:rsidRPr="003304A1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7130 Ilanz</w:t>
                          </w:r>
                        </w:p>
                        <w:p w14:paraId="6E61A0D4" w14:textId="77777777" w:rsidR="002D1899" w:rsidRPr="00A03506" w:rsidRDefault="002D1899" w:rsidP="002D1899">
                          <w:pPr>
                            <w:pStyle w:val="Fuzeile"/>
                            <w:tabs>
                              <w:tab w:val="left" w:pos="8760"/>
                            </w:tabs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2"/>
                              <w:szCs w:val="12"/>
                            </w:rPr>
                          </w:pPr>
                          <w:r w:rsidRPr="00A03506">
                            <w:rPr>
                              <w:rFonts w:ascii="Helvetica" w:hAnsi="Helvetica"/>
                              <w:b/>
                              <w:color w:val="5B9BD5" w:themeColor="accent1"/>
                              <w:sz w:val="16"/>
                              <w:szCs w:val="16"/>
                            </w:rPr>
                            <w:t>sekretariat@sstsurselva.ch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0F4AE6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7.85pt;margin-top:1.4pt;width:168.6pt;height:60.1pt;z-index:251665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" filled="f" stroked="f">
              <v:textbox style="mso-fit-shape-to-text:t">
                <w:txbxContent>
                  <w:p w14:paraId="3AFDD350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Schneesport Team Surselva (SST)</w:t>
                    </w:r>
                  </w:p>
                  <w:p w14:paraId="36A0712A" w14:textId="77777777" w:rsidR="002D1899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FB11EA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BSV-Trainingszellen Alpin / Nordisch</w:t>
                    </w:r>
                  </w:p>
                  <w:p w14:paraId="44222E93" w14:textId="77777777" w:rsidR="002D1899" w:rsidRPr="003304A1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</w:pPr>
                    <w:r w:rsidRPr="003304A1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7130 Ilanz</w:t>
                    </w:r>
                  </w:p>
                  <w:p w14:paraId="6E61A0D4" w14:textId="77777777" w:rsidR="002D1899" w:rsidRPr="00A03506" w:rsidRDefault="002D1899" w:rsidP="002D1899">
                    <w:pPr>
                      <w:pStyle w:val="Fuzeile"/>
                      <w:tabs>
                        <w:tab w:val="left" w:pos="8760"/>
                      </w:tabs>
                      <w:rPr>
                        <w:rFonts w:ascii="Helvetica" w:hAnsi="Helvetica"/>
                        <w:b/>
                        <w:color w:val="5B9BD5" w:themeColor="accent1"/>
                        <w:sz w:val="12"/>
                        <w:szCs w:val="12"/>
                      </w:rPr>
                    </w:pPr>
                    <w:r w:rsidRPr="00A03506">
                      <w:rPr>
                        <w:rFonts w:ascii="Helvetica" w:hAnsi="Helvetica"/>
                        <w:b/>
                        <w:color w:val="5B9BD5" w:themeColor="accent1"/>
                        <w:sz w:val="16"/>
                        <w:szCs w:val="16"/>
                      </w:rPr>
                      <w:t>sekretariat@sstsurselva.ch</w:t>
                    </w:r>
                  </w:p>
                </w:txbxContent>
              </v:textbox>
            </v:shape>
          </w:pict>
        </mc:Fallback>
      </mc:AlternateContent>
    </w:r>
  </w:p>
  <w:p w14:paraId="19871D5B" w14:textId="77777777" w:rsidR="002D1899" w:rsidRDefault="002D1899" w:rsidP="002D1899">
    <w:pPr>
      <w:tabs>
        <w:tab w:val="center" w:pos="4536"/>
        <w:tab w:val="left" w:pos="8760"/>
      </w:tabs>
      <w:ind w:left="120"/>
      <w:rPr>
        <w:rFonts w:ascii="Helvetica" w:hAnsi="Helvetica"/>
        <w:b/>
        <w:color w:val="00CCFF"/>
        <w:sz w:val="20"/>
        <w:szCs w:val="20"/>
      </w:rPr>
    </w:pPr>
  </w:p>
  <w:p w14:paraId="6F7DE90C" w14:textId="77777777" w:rsidR="002D1899" w:rsidRDefault="002D1899" w:rsidP="002D1899">
    <w:pPr>
      <w:tabs>
        <w:tab w:val="center" w:pos="4536"/>
        <w:tab w:val="left" w:pos="8760"/>
      </w:tabs>
      <w:ind w:left="120"/>
      <w:jc w:val="right"/>
      <w:rPr>
        <w:rFonts w:ascii="Helvetica" w:hAnsi="Helvetica"/>
        <w:b/>
        <w:color w:val="00CCFF"/>
        <w:sz w:val="20"/>
        <w:szCs w:val="20"/>
      </w:rPr>
    </w:pPr>
  </w:p>
  <w:p w14:paraId="4C626C04" w14:textId="46BA1156" w:rsidR="002D1899" w:rsidRPr="007644DE" w:rsidRDefault="002D1899" w:rsidP="002D1899">
    <w:pPr>
      <w:tabs>
        <w:tab w:val="center" w:pos="4536"/>
        <w:tab w:val="left" w:pos="8760"/>
      </w:tabs>
      <w:spacing w:line="360" w:lineRule="auto"/>
      <w:ind w:left="120"/>
      <w:jc w:val="right"/>
      <w:rPr>
        <w:rFonts w:ascii="Helvetica" w:hAnsi="Helvetica"/>
        <w:b/>
        <w:color w:val="00CCFF"/>
        <w:sz w:val="18"/>
        <w:szCs w:val="18"/>
      </w:rPr>
    </w:pPr>
    <w:r w:rsidRPr="007644DE">
      <w:rPr>
        <w:rFonts w:ascii="Helvetica" w:hAnsi="Helvetica"/>
        <w:b/>
        <w:color w:val="0099FF"/>
        <w:sz w:val="18"/>
        <w:szCs w:val="18"/>
      </w:rPr>
      <w:t xml:space="preserve">Bergbahnen Surselva                                </w:t>
    </w:r>
    <w:r>
      <w:rPr>
        <w:rFonts w:ascii="Helvetica" w:hAnsi="Helvetica"/>
        <w:b/>
        <w:color w:val="0099FF"/>
        <w:sz w:val="18"/>
        <w:szCs w:val="18"/>
      </w:rPr>
      <w:t>EMS-CHEMIE</w:t>
    </w:r>
    <w:r w:rsidRPr="007644DE">
      <w:rPr>
        <w:rFonts w:ascii="Helvetica" w:hAnsi="Helvetica"/>
        <w:b/>
        <w:color w:val="0099FF"/>
        <w:sz w:val="18"/>
        <w:szCs w:val="18"/>
      </w:rPr>
      <w:t xml:space="preserve"> AG</w:t>
    </w:r>
    <w:r w:rsidRPr="007644DE">
      <w:rPr>
        <w:rFonts w:ascii="Helvetica" w:hAnsi="Helvetica"/>
        <w:b/>
        <w:noProof/>
        <w:color w:val="00CCFF"/>
        <w:sz w:val="18"/>
        <w:szCs w:val="18"/>
        <w:lang w:eastAsia="de-CH"/>
      </w:rPr>
      <w:drawing>
        <wp:anchor distT="0" distB="0" distL="114300" distR="114300" simplePos="0" relativeHeight="251664392" behindDoc="1" locked="0" layoutInCell="1" allowOverlap="1" wp14:anchorId="2B320429" wp14:editId="38D6579C">
          <wp:simplePos x="0" y="0"/>
          <wp:positionH relativeFrom="column">
            <wp:posOffset>3276600</wp:posOffset>
          </wp:positionH>
          <wp:positionV relativeFrom="paragraph">
            <wp:posOffset>9501505</wp:posOffset>
          </wp:positionV>
          <wp:extent cx="1304925" cy="335915"/>
          <wp:effectExtent l="0" t="0" r="0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335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6D6BCA0" w14:textId="77777777" w:rsidR="002D1899" w:rsidRPr="007644DE" w:rsidRDefault="002D1899" w:rsidP="00144BC5">
    <w:pPr>
      <w:pStyle w:val="Fuzeile"/>
      <w:tabs>
        <w:tab w:val="clear" w:pos="4536"/>
        <w:tab w:val="clear" w:pos="9072"/>
        <w:tab w:val="center" w:pos="4253"/>
        <w:tab w:val="left" w:pos="8760"/>
      </w:tabs>
      <w:ind w:left="120"/>
      <w:jc w:val="right"/>
      <w:rPr>
        <w:rFonts w:ascii="Helvetica" w:hAnsi="Helvetica"/>
        <w:b/>
        <w:color w:val="0099FF"/>
        <w:sz w:val="18"/>
        <w:szCs w:val="18"/>
        <w:lang w:val="it-IT"/>
      </w:rPr>
    </w:pPr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energia alpina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sedrun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                      Paul Accola </w:t>
    </w:r>
    <w:proofErr w:type="spellStart"/>
    <w:r w:rsidRPr="007644DE">
      <w:rPr>
        <w:rFonts w:ascii="Helvetica" w:hAnsi="Helvetica"/>
        <w:b/>
        <w:color w:val="0099FF"/>
        <w:sz w:val="18"/>
        <w:szCs w:val="18"/>
        <w:lang w:val="it-IT"/>
      </w:rPr>
      <w:t>Stiftung</w:t>
    </w:r>
    <w:proofErr w:type="spellEnd"/>
    <w:r w:rsidRPr="007644DE">
      <w:rPr>
        <w:rFonts w:ascii="Helvetica" w:hAnsi="Helvetica"/>
        <w:b/>
        <w:color w:val="0099FF"/>
        <w:sz w:val="18"/>
        <w:szCs w:val="18"/>
        <w:lang w:val="it-IT"/>
      </w:rPr>
      <w:t xml:space="preserve"> Davos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42FEB" w14:textId="77777777" w:rsidR="001007FD" w:rsidRDefault="001007FD" w:rsidP="00BC7DA0">
      <w:r>
        <w:separator/>
      </w:r>
    </w:p>
  </w:footnote>
  <w:footnote w:type="continuationSeparator" w:id="0">
    <w:p w14:paraId="4238FF4D" w14:textId="77777777" w:rsidR="001007FD" w:rsidRDefault="001007FD" w:rsidP="00BC7DA0">
      <w:r>
        <w:continuationSeparator/>
      </w:r>
    </w:p>
  </w:footnote>
  <w:footnote w:type="continuationNotice" w:id="1">
    <w:p w14:paraId="671EBB53" w14:textId="77777777" w:rsidR="001007FD" w:rsidRDefault="001007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8334F" w14:textId="30799C5C" w:rsidR="00F542B9" w:rsidRPr="00F31365" w:rsidRDefault="002273E4" w:rsidP="00F542B9">
    <w:pPr>
      <w:pStyle w:val="Kopfzeile"/>
      <w:tabs>
        <w:tab w:val="clear" w:pos="9072"/>
      </w:tabs>
      <w:ind w:right="-240"/>
    </w:pPr>
    <w:r w:rsidRPr="005D392D">
      <w:rPr>
        <w:noProof/>
        <w:lang w:eastAsia="de-CH"/>
      </w:rPr>
      <w:drawing>
        <wp:anchor distT="0" distB="0" distL="114300" distR="114300" simplePos="0" relativeHeight="251661320" behindDoc="0" locked="0" layoutInCell="1" allowOverlap="1" wp14:anchorId="4470308A" wp14:editId="1F03040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140325" cy="482600"/>
          <wp:effectExtent l="0" t="0" r="3175" b="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rafik 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4032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2344" behindDoc="0" locked="0" layoutInCell="1" allowOverlap="1" wp14:anchorId="51BEA84F" wp14:editId="1A4BACC7">
          <wp:simplePos x="0" y="0"/>
          <wp:positionH relativeFrom="column">
            <wp:posOffset>5233670</wp:posOffset>
          </wp:positionH>
          <wp:positionV relativeFrom="paragraph">
            <wp:posOffset>10160</wp:posOffset>
          </wp:positionV>
          <wp:extent cx="1467485" cy="501650"/>
          <wp:effectExtent l="0" t="0" r="5715" b="6350"/>
          <wp:wrapNone/>
          <wp:docPr id="44" name="Grafik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748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2B9">
      <w:t xml:space="preserve">                   </w:t>
    </w:r>
  </w:p>
  <w:p w14:paraId="5045634C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10FF2F5B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  <w:p w14:paraId="4AA6CC0F" w14:textId="77777777" w:rsidR="00F542B9" w:rsidRDefault="00F542B9" w:rsidP="00F542B9">
    <w:pPr>
      <w:jc w:val="both"/>
      <w:rPr>
        <w:rFonts w:eastAsiaTheme="minorEastAsi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02DD"/>
    <w:multiLevelType w:val="hybridMultilevel"/>
    <w:tmpl w:val="34C4C742"/>
    <w:lvl w:ilvl="0" w:tplc="0807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abstractNum w:abstractNumId="1" w15:restartNumberingAfterBreak="0">
    <w:nsid w:val="036140FF"/>
    <w:multiLevelType w:val="hybridMultilevel"/>
    <w:tmpl w:val="0446488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026D5"/>
    <w:multiLevelType w:val="hybridMultilevel"/>
    <w:tmpl w:val="FC505672"/>
    <w:lvl w:ilvl="0" w:tplc="65F03712">
      <w:start w:val="71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D1CBC"/>
    <w:multiLevelType w:val="hybridMultilevel"/>
    <w:tmpl w:val="FE86E16A"/>
    <w:lvl w:ilvl="0" w:tplc="A78879B8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516DFC"/>
    <w:multiLevelType w:val="hybridMultilevel"/>
    <w:tmpl w:val="E068A516"/>
    <w:lvl w:ilvl="0" w:tplc="FCBEADE4">
      <w:start w:val="1"/>
      <w:numFmt w:val="decimal"/>
      <w:lvlText w:val="%1"/>
      <w:lvlJc w:val="left"/>
      <w:pPr>
        <w:ind w:left="436" w:hanging="360"/>
      </w:pPr>
    </w:lvl>
    <w:lvl w:ilvl="1" w:tplc="08070019">
      <w:start w:val="1"/>
      <w:numFmt w:val="lowerLetter"/>
      <w:lvlText w:val="%2."/>
      <w:lvlJc w:val="left"/>
      <w:pPr>
        <w:ind w:left="1156" w:hanging="360"/>
      </w:pPr>
    </w:lvl>
    <w:lvl w:ilvl="2" w:tplc="0807001B">
      <w:start w:val="1"/>
      <w:numFmt w:val="lowerRoman"/>
      <w:lvlText w:val="%3."/>
      <w:lvlJc w:val="right"/>
      <w:pPr>
        <w:ind w:left="1876" w:hanging="180"/>
      </w:pPr>
    </w:lvl>
    <w:lvl w:ilvl="3" w:tplc="0807000F">
      <w:start w:val="1"/>
      <w:numFmt w:val="decimal"/>
      <w:lvlText w:val="%4."/>
      <w:lvlJc w:val="left"/>
      <w:pPr>
        <w:ind w:left="2596" w:hanging="360"/>
      </w:pPr>
    </w:lvl>
    <w:lvl w:ilvl="4" w:tplc="08070019">
      <w:start w:val="1"/>
      <w:numFmt w:val="lowerLetter"/>
      <w:lvlText w:val="%5."/>
      <w:lvlJc w:val="left"/>
      <w:pPr>
        <w:ind w:left="3316" w:hanging="360"/>
      </w:pPr>
    </w:lvl>
    <w:lvl w:ilvl="5" w:tplc="0807001B">
      <w:start w:val="1"/>
      <w:numFmt w:val="lowerRoman"/>
      <w:lvlText w:val="%6."/>
      <w:lvlJc w:val="right"/>
      <w:pPr>
        <w:ind w:left="4036" w:hanging="180"/>
      </w:pPr>
    </w:lvl>
    <w:lvl w:ilvl="6" w:tplc="0807000F">
      <w:start w:val="1"/>
      <w:numFmt w:val="decimal"/>
      <w:lvlText w:val="%7."/>
      <w:lvlJc w:val="left"/>
      <w:pPr>
        <w:ind w:left="4756" w:hanging="360"/>
      </w:pPr>
    </w:lvl>
    <w:lvl w:ilvl="7" w:tplc="08070019">
      <w:start w:val="1"/>
      <w:numFmt w:val="lowerLetter"/>
      <w:lvlText w:val="%8."/>
      <w:lvlJc w:val="left"/>
      <w:pPr>
        <w:ind w:left="5476" w:hanging="360"/>
      </w:pPr>
    </w:lvl>
    <w:lvl w:ilvl="8" w:tplc="0807001B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77391B88"/>
    <w:multiLevelType w:val="hybridMultilevel"/>
    <w:tmpl w:val="388EFCAE"/>
    <w:lvl w:ilvl="0" w:tplc="0B2AC8F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333862">
    <w:abstractNumId w:val="0"/>
  </w:num>
  <w:num w:numId="2" w16cid:durableId="1989241746">
    <w:abstractNumId w:val="2"/>
  </w:num>
  <w:num w:numId="3" w16cid:durableId="77077950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506481261">
    <w:abstractNumId w:val="5"/>
  </w:num>
  <w:num w:numId="5" w16cid:durableId="1650019488">
    <w:abstractNumId w:val="3"/>
  </w:num>
  <w:num w:numId="6" w16cid:durableId="66664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4E4"/>
    <w:rsid w:val="00000FFB"/>
    <w:rsid w:val="000011E0"/>
    <w:rsid w:val="00002753"/>
    <w:rsid w:val="00003C9B"/>
    <w:rsid w:val="00024098"/>
    <w:rsid w:val="00027E3D"/>
    <w:rsid w:val="00030F64"/>
    <w:rsid w:val="00040439"/>
    <w:rsid w:val="00076472"/>
    <w:rsid w:val="00083A07"/>
    <w:rsid w:val="00083DBC"/>
    <w:rsid w:val="00086FE8"/>
    <w:rsid w:val="00092947"/>
    <w:rsid w:val="00096A0B"/>
    <w:rsid w:val="000B07C2"/>
    <w:rsid w:val="000B2CC5"/>
    <w:rsid w:val="000C6791"/>
    <w:rsid w:val="000E3B49"/>
    <w:rsid w:val="000E40C6"/>
    <w:rsid w:val="001007FD"/>
    <w:rsid w:val="00103CA9"/>
    <w:rsid w:val="00113B21"/>
    <w:rsid w:val="001309DD"/>
    <w:rsid w:val="0013631F"/>
    <w:rsid w:val="00144BC5"/>
    <w:rsid w:val="00147699"/>
    <w:rsid w:val="001532D8"/>
    <w:rsid w:val="0015367B"/>
    <w:rsid w:val="00160812"/>
    <w:rsid w:val="00165380"/>
    <w:rsid w:val="00166AB9"/>
    <w:rsid w:val="00173D1D"/>
    <w:rsid w:val="001750A2"/>
    <w:rsid w:val="00191D3E"/>
    <w:rsid w:val="00193BC8"/>
    <w:rsid w:val="001945C5"/>
    <w:rsid w:val="00197094"/>
    <w:rsid w:val="001B3DDB"/>
    <w:rsid w:val="001C2B2E"/>
    <w:rsid w:val="001C4713"/>
    <w:rsid w:val="001C4A3F"/>
    <w:rsid w:val="001D22C4"/>
    <w:rsid w:val="001D3588"/>
    <w:rsid w:val="001F2AFE"/>
    <w:rsid w:val="002017CA"/>
    <w:rsid w:val="0020405B"/>
    <w:rsid w:val="0020436D"/>
    <w:rsid w:val="00204B68"/>
    <w:rsid w:val="002273E4"/>
    <w:rsid w:val="002304E4"/>
    <w:rsid w:val="0027765F"/>
    <w:rsid w:val="002A3468"/>
    <w:rsid w:val="002A6A9B"/>
    <w:rsid w:val="002B2009"/>
    <w:rsid w:val="002B3F55"/>
    <w:rsid w:val="002C1A86"/>
    <w:rsid w:val="002C6D1B"/>
    <w:rsid w:val="002D1630"/>
    <w:rsid w:val="002D1899"/>
    <w:rsid w:val="002E5467"/>
    <w:rsid w:val="00304D5B"/>
    <w:rsid w:val="003064DD"/>
    <w:rsid w:val="003077B7"/>
    <w:rsid w:val="003163CF"/>
    <w:rsid w:val="00317B37"/>
    <w:rsid w:val="00335157"/>
    <w:rsid w:val="00335539"/>
    <w:rsid w:val="00336585"/>
    <w:rsid w:val="003421EB"/>
    <w:rsid w:val="00346A49"/>
    <w:rsid w:val="00356E68"/>
    <w:rsid w:val="00361781"/>
    <w:rsid w:val="0037185D"/>
    <w:rsid w:val="003826D5"/>
    <w:rsid w:val="003968EF"/>
    <w:rsid w:val="003A5B59"/>
    <w:rsid w:val="003B16F8"/>
    <w:rsid w:val="003B69A3"/>
    <w:rsid w:val="003D1557"/>
    <w:rsid w:val="003E125F"/>
    <w:rsid w:val="003E2A9F"/>
    <w:rsid w:val="003E34F4"/>
    <w:rsid w:val="003F5A1F"/>
    <w:rsid w:val="003F6442"/>
    <w:rsid w:val="00405F1E"/>
    <w:rsid w:val="004246E3"/>
    <w:rsid w:val="00451F9F"/>
    <w:rsid w:val="00453915"/>
    <w:rsid w:val="0047609C"/>
    <w:rsid w:val="00482C4A"/>
    <w:rsid w:val="004877D8"/>
    <w:rsid w:val="004A4AA4"/>
    <w:rsid w:val="004A6467"/>
    <w:rsid w:val="004B1A1D"/>
    <w:rsid w:val="004B5B24"/>
    <w:rsid w:val="004C4B0F"/>
    <w:rsid w:val="004D4A25"/>
    <w:rsid w:val="004D79E6"/>
    <w:rsid w:val="004E1864"/>
    <w:rsid w:val="004E2F6A"/>
    <w:rsid w:val="004F219C"/>
    <w:rsid w:val="004F5661"/>
    <w:rsid w:val="00516B73"/>
    <w:rsid w:val="00520585"/>
    <w:rsid w:val="00531623"/>
    <w:rsid w:val="0053460B"/>
    <w:rsid w:val="00543C0C"/>
    <w:rsid w:val="00553780"/>
    <w:rsid w:val="00554749"/>
    <w:rsid w:val="00565217"/>
    <w:rsid w:val="00567DF8"/>
    <w:rsid w:val="00575E69"/>
    <w:rsid w:val="0057699E"/>
    <w:rsid w:val="00581DF1"/>
    <w:rsid w:val="00582957"/>
    <w:rsid w:val="00595BE2"/>
    <w:rsid w:val="005A554D"/>
    <w:rsid w:val="005B2353"/>
    <w:rsid w:val="005C57F7"/>
    <w:rsid w:val="005D67CF"/>
    <w:rsid w:val="005D7EC3"/>
    <w:rsid w:val="005E1093"/>
    <w:rsid w:val="005E2460"/>
    <w:rsid w:val="005E4BAD"/>
    <w:rsid w:val="005E64A3"/>
    <w:rsid w:val="005F5E3F"/>
    <w:rsid w:val="00600CCB"/>
    <w:rsid w:val="00603399"/>
    <w:rsid w:val="00611EA3"/>
    <w:rsid w:val="006207ED"/>
    <w:rsid w:val="00646EE2"/>
    <w:rsid w:val="006513DD"/>
    <w:rsid w:val="006533A8"/>
    <w:rsid w:val="00672320"/>
    <w:rsid w:val="00687B55"/>
    <w:rsid w:val="00694CD7"/>
    <w:rsid w:val="006A6AFB"/>
    <w:rsid w:val="006D26C9"/>
    <w:rsid w:val="006D5C26"/>
    <w:rsid w:val="006E0620"/>
    <w:rsid w:val="006E6061"/>
    <w:rsid w:val="006F1DC1"/>
    <w:rsid w:val="006F4DDA"/>
    <w:rsid w:val="006F6564"/>
    <w:rsid w:val="006F6F70"/>
    <w:rsid w:val="00700C28"/>
    <w:rsid w:val="00704363"/>
    <w:rsid w:val="007204B7"/>
    <w:rsid w:val="00723F38"/>
    <w:rsid w:val="00724CAF"/>
    <w:rsid w:val="00730779"/>
    <w:rsid w:val="00733A7C"/>
    <w:rsid w:val="00756798"/>
    <w:rsid w:val="007575DA"/>
    <w:rsid w:val="007632E8"/>
    <w:rsid w:val="00764115"/>
    <w:rsid w:val="007657A3"/>
    <w:rsid w:val="007973CC"/>
    <w:rsid w:val="007C405B"/>
    <w:rsid w:val="007D4771"/>
    <w:rsid w:val="007D4A99"/>
    <w:rsid w:val="007D55EE"/>
    <w:rsid w:val="007E4CCE"/>
    <w:rsid w:val="007E53F6"/>
    <w:rsid w:val="007E5B7B"/>
    <w:rsid w:val="007E76FC"/>
    <w:rsid w:val="007F78FE"/>
    <w:rsid w:val="00802065"/>
    <w:rsid w:val="0080420B"/>
    <w:rsid w:val="008127C5"/>
    <w:rsid w:val="0081614A"/>
    <w:rsid w:val="00834089"/>
    <w:rsid w:val="00836504"/>
    <w:rsid w:val="00846164"/>
    <w:rsid w:val="0085258D"/>
    <w:rsid w:val="00855E56"/>
    <w:rsid w:val="008601B3"/>
    <w:rsid w:val="008604C3"/>
    <w:rsid w:val="00863E4C"/>
    <w:rsid w:val="0088254B"/>
    <w:rsid w:val="008A53C0"/>
    <w:rsid w:val="008A59B0"/>
    <w:rsid w:val="008E7C68"/>
    <w:rsid w:val="008F0EA6"/>
    <w:rsid w:val="008F3BF9"/>
    <w:rsid w:val="008F3C0C"/>
    <w:rsid w:val="00902306"/>
    <w:rsid w:val="00906CDC"/>
    <w:rsid w:val="00911C3F"/>
    <w:rsid w:val="00915739"/>
    <w:rsid w:val="0094147E"/>
    <w:rsid w:val="00956DDB"/>
    <w:rsid w:val="00957BBB"/>
    <w:rsid w:val="00966DF2"/>
    <w:rsid w:val="00970FD4"/>
    <w:rsid w:val="00975B54"/>
    <w:rsid w:val="00995903"/>
    <w:rsid w:val="00996C61"/>
    <w:rsid w:val="009C7F28"/>
    <w:rsid w:val="009E14D6"/>
    <w:rsid w:val="009E291C"/>
    <w:rsid w:val="009F09FD"/>
    <w:rsid w:val="009F0E35"/>
    <w:rsid w:val="009F1C64"/>
    <w:rsid w:val="009F41A5"/>
    <w:rsid w:val="00A04A10"/>
    <w:rsid w:val="00A15B68"/>
    <w:rsid w:val="00A2297D"/>
    <w:rsid w:val="00A2372C"/>
    <w:rsid w:val="00A55178"/>
    <w:rsid w:val="00A67297"/>
    <w:rsid w:val="00A721C2"/>
    <w:rsid w:val="00A86A70"/>
    <w:rsid w:val="00A9003F"/>
    <w:rsid w:val="00A93DE8"/>
    <w:rsid w:val="00A949A3"/>
    <w:rsid w:val="00AB0AD3"/>
    <w:rsid w:val="00AB41A9"/>
    <w:rsid w:val="00AB6E77"/>
    <w:rsid w:val="00AB78B9"/>
    <w:rsid w:val="00AC568F"/>
    <w:rsid w:val="00AE0EBC"/>
    <w:rsid w:val="00AE4FB8"/>
    <w:rsid w:val="00B07263"/>
    <w:rsid w:val="00B121C7"/>
    <w:rsid w:val="00B14D77"/>
    <w:rsid w:val="00B168EF"/>
    <w:rsid w:val="00B30A15"/>
    <w:rsid w:val="00B4755E"/>
    <w:rsid w:val="00B47E2D"/>
    <w:rsid w:val="00B615D1"/>
    <w:rsid w:val="00B62239"/>
    <w:rsid w:val="00B6472A"/>
    <w:rsid w:val="00B64D5E"/>
    <w:rsid w:val="00B67952"/>
    <w:rsid w:val="00B70194"/>
    <w:rsid w:val="00B7461F"/>
    <w:rsid w:val="00B77D91"/>
    <w:rsid w:val="00B91A66"/>
    <w:rsid w:val="00BA3932"/>
    <w:rsid w:val="00BB4E58"/>
    <w:rsid w:val="00BC7DA0"/>
    <w:rsid w:val="00BE0203"/>
    <w:rsid w:val="00BF76BF"/>
    <w:rsid w:val="00C17ABC"/>
    <w:rsid w:val="00C20488"/>
    <w:rsid w:val="00C27F4D"/>
    <w:rsid w:val="00C36CF7"/>
    <w:rsid w:val="00C37148"/>
    <w:rsid w:val="00C37458"/>
    <w:rsid w:val="00C44A37"/>
    <w:rsid w:val="00C577EB"/>
    <w:rsid w:val="00C57E13"/>
    <w:rsid w:val="00C72E0D"/>
    <w:rsid w:val="00C73660"/>
    <w:rsid w:val="00C9463E"/>
    <w:rsid w:val="00C946FF"/>
    <w:rsid w:val="00C96F75"/>
    <w:rsid w:val="00CB53A8"/>
    <w:rsid w:val="00CB6585"/>
    <w:rsid w:val="00CD7D71"/>
    <w:rsid w:val="00CE6BC0"/>
    <w:rsid w:val="00CE717C"/>
    <w:rsid w:val="00CF5665"/>
    <w:rsid w:val="00CF70F5"/>
    <w:rsid w:val="00D02B07"/>
    <w:rsid w:val="00D141EE"/>
    <w:rsid w:val="00D4051B"/>
    <w:rsid w:val="00D50671"/>
    <w:rsid w:val="00D66F17"/>
    <w:rsid w:val="00D67712"/>
    <w:rsid w:val="00D75C71"/>
    <w:rsid w:val="00D82044"/>
    <w:rsid w:val="00D85001"/>
    <w:rsid w:val="00D918A6"/>
    <w:rsid w:val="00DA2F01"/>
    <w:rsid w:val="00DA6B4E"/>
    <w:rsid w:val="00DB1BA4"/>
    <w:rsid w:val="00DB487B"/>
    <w:rsid w:val="00DC59DD"/>
    <w:rsid w:val="00DD092D"/>
    <w:rsid w:val="00DE16E9"/>
    <w:rsid w:val="00DE3D3F"/>
    <w:rsid w:val="00DF28F2"/>
    <w:rsid w:val="00E31B3A"/>
    <w:rsid w:val="00E31B82"/>
    <w:rsid w:val="00E33CBF"/>
    <w:rsid w:val="00E37396"/>
    <w:rsid w:val="00E379DC"/>
    <w:rsid w:val="00E40E83"/>
    <w:rsid w:val="00E573AF"/>
    <w:rsid w:val="00E8109A"/>
    <w:rsid w:val="00E823D8"/>
    <w:rsid w:val="00EA13B6"/>
    <w:rsid w:val="00EC2B4D"/>
    <w:rsid w:val="00EC5AEC"/>
    <w:rsid w:val="00ED053E"/>
    <w:rsid w:val="00EF4997"/>
    <w:rsid w:val="00F00423"/>
    <w:rsid w:val="00F078B8"/>
    <w:rsid w:val="00F1325C"/>
    <w:rsid w:val="00F13EC8"/>
    <w:rsid w:val="00F14FED"/>
    <w:rsid w:val="00F150D4"/>
    <w:rsid w:val="00F21BA0"/>
    <w:rsid w:val="00F22B86"/>
    <w:rsid w:val="00F4073E"/>
    <w:rsid w:val="00F421B9"/>
    <w:rsid w:val="00F4586C"/>
    <w:rsid w:val="00F542B9"/>
    <w:rsid w:val="00F62840"/>
    <w:rsid w:val="00F661C7"/>
    <w:rsid w:val="00F73111"/>
    <w:rsid w:val="00F75E32"/>
    <w:rsid w:val="00F81B09"/>
    <w:rsid w:val="00F82194"/>
    <w:rsid w:val="00FA0EDA"/>
    <w:rsid w:val="00FA3A19"/>
    <w:rsid w:val="00FB11EA"/>
    <w:rsid w:val="00FB7793"/>
    <w:rsid w:val="00FF15B0"/>
    <w:rsid w:val="00FF6762"/>
    <w:rsid w:val="00FF7B47"/>
    <w:rsid w:val="018ED4DE"/>
    <w:rsid w:val="01C284FA"/>
    <w:rsid w:val="04EEB39F"/>
    <w:rsid w:val="093038A7"/>
    <w:rsid w:val="0A128097"/>
    <w:rsid w:val="10BAAC81"/>
    <w:rsid w:val="19CE5A5E"/>
    <w:rsid w:val="1D5897C9"/>
    <w:rsid w:val="203E0EE6"/>
    <w:rsid w:val="27AF7503"/>
    <w:rsid w:val="2FBA86E8"/>
    <w:rsid w:val="36C58829"/>
    <w:rsid w:val="36D4A522"/>
    <w:rsid w:val="38B95BC0"/>
    <w:rsid w:val="3BFA9C89"/>
    <w:rsid w:val="443477C8"/>
    <w:rsid w:val="4BA93022"/>
    <w:rsid w:val="4CB064D1"/>
    <w:rsid w:val="4E26E794"/>
    <w:rsid w:val="50C95698"/>
    <w:rsid w:val="5A7038DE"/>
    <w:rsid w:val="5F43AA01"/>
    <w:rsid w:val="66046108"/>
    <w:rsid w:val="688C4372"/>
    <w:rsid w:val="6CFCC79F"/>
    <w:rsid w:val="6F4892F4"/>
    <w:rsid w:val="72C354B6"/>
    <w:rsid w:val="7BE020B7"/>
    <w:rsid w:val="7EAD8CDA"/>
    <w:rsid w:val="7FC99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E6E71F"/>
  <w15:docId w15:val="{0D917FFE-EFBA-4272-8F02-24DA86310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7609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9F09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F09F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11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11E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73077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30779"/>
    <w:rPr>
      <w:rFonts w:ascii="Arial" w:eastAsia="Times New Roman" w:hAnsi="Arial" w:cs="Times New Roman"/>
      <w:sz w:val="24"/>
      <w:szCs w:val="24"/>
      <w:lang w:eastAsia="de-DE"/>
    </w:rPr>
  </w:style>
  <w:style w:type="character" w:styleId="Hyperlink">
    <w:name w:val="Hyperlink"/>
    <w:unhideWhenUsed/>
    <w:rsid w:val="00CE717C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55EE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414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uiPriority w:val="39"/>
    <w:rsid w:val="007E5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A04A10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482C4A"/>
  </w:style>
  <w:style w:type="character" w:customStyle="1" w:styleId="eop">
    <w:name w:val="eop"/>
    <w:basedOn w:val="Absatz-Standardschriftart"/>
    <w:rsid w:val="00482C4A"/>
  </w:style>
  <w:style w:type="character" w:customStyle="1" w:styleId="spellingerror">
    <w:name w:val="spellingerror"/>
    <w:basedOn w:val="Absatz-Standardschriftart"/>
    <w:rsid w:val="00482C4A"/>
  </w:style>
  <w:style w:type="character" w:customStyle="1" w:styleId="tabchar">
    <w:name w:val="tabchar"/>
    <w:basedOn w:val="Absatz-Standardschriftart"/>
    <w:rsid w:val="00482C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wiss-ski-kwo.ch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emf"/><Relationship Id="rId7" Type="http://schemas.openxmlformats.org/officeDocument/2006/relationships/image" Target="media/image9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emf"/><Relationship Id="rId5" Type="http://schemas.openxmlformats.org/officeDocument/2006/relationships/image" Target="media/image7.tiff"/><Relationship Id="rId4" Type="http://schemas.openxmlformats.org/officeDocument/2006/relationships/image" Target="media/image6.emf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runggi\OneDrive%20-%20SRG%20SSR\Privat\SST\2022_2023\Vorlage%20Deckblatt%20SST%20JO%20und%20Mini%20CUP%202022-2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2F2DE5B8AB80428CF1CFE99C0AB358" ma:contentTypeVersion="14" ma:contentTypeDescription="Ein neues Dokument erstellen." ma:contentTypeScope="" ma:versionID="ac32b5a9c36383bce8d571d2419802c9">
  <xsd:schema xmlns:xsd="http://www.w3.org/2001/XMLSchema" xmlns:xs="http://www.w3.org/2001/XMLSchema" xmlns:p="http://schemas.microsoft.com/office/2006/metadata/properties" xmlns:ns3="14a50e6d-2a52-4b30-860a-100dd360cf39" xmlns:ns4="c38eafeb-3153-46d4-b107-306e8a425639" targetNamespace="http://schemas.microsoft.com/office/2006/metadata/properties" ma:root="true" ma:fieldsID="f81239e4195f33d99808ad28c0aa222c" ns3:_="" ns4:_="">
    <xsd:import namespace="14a50e6d-2a52-4b30-860a-100dd360cf39"/>
    <xsd:import namespace="c38eafeb-3153-46d4-b107-306e8a4256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a50e6d-2a52-4b30-860a-100dd360cf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eafeb-3153-46d4-b107-306e8a425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5D897B-E10D-4BB0-850A-0285EECC1BE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A26252-305C-4356-9F81-F1B361445A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BE8D7D-2C9C-41BE-9AD0-22543D4AD2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E263CD-CD57-46C1-BF49-14B4494457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a50e6d-2a52-4b30-860a-100dd360cf39"/>
    <ds:schemaRef ds:uri="c38eafeb-3153-46d4-b107-306e8a425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Deckblatt SST JO und Mini CUP 2022-23.dotx</Template>
  <TotalTime>0</TotalTime>
  <Pages>2</Pages>
  <Words>164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SST CUP Auschreibung 2022-23</vt:lpstr>
    </vt:vector>
  </TitlesOfParts>
  <Company/>
  <LinksUpToDate>false</LinksUpToDate>
  <CharactersWithSpaces>1198</CharactersWithSpaces>
  <SharedDoc>false</SharedDoc>
  <HLinks>
    <vt:vector size="12" baseType="variant">
      <vt:variant>
        <vt:i4>7602243</vt:i4>
      </vt:variant>
      <vt:variant>
        <vt:i4>0</vt:i4>
      </vt:variant>
      <vt:variant>
        <vt:i4>0</vt:i4>
      </vt:variant>
      <vt:variant>
        <vt:i4>5</vt:i4>
      </vt:variant>
      <vt:variant>
        <vt:lpwstr>mailto:gianreto@auter.ch</vt:lpwstr>
      </vt:variant>
      <vt:variant>
        <vt:lpwstr/>
      </vt:variant>
      <vt:variant>
        <vt:i4>786485</vt:i4>
      </vt:variant>
      <vt:variant>
        <vt:i4>0</vt:i4>
      </vt:variant>
      <vt:variant>
        <vt:i4>0</vt:i4>
      </vt:variant>
      <vt:variant>
        <vt:i4>5</vt:i4>
      </vt:variant>
      <vt:variant>
        <vt:lpwstr>mailto:sekretariat@sstsurselva.ch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SST CUP Auschreibung 2022-23</dc:title>
  <dc:subject/>
  <dc:creator>Derungs, Gian Reto (RTR)</dc:creator>
  <cp:keywords>2022-23</cp:keywords>
  <cp:lastModifiedBy>Derungs, Gian Reto (RTR)</cp:lastModifiedBy>
  <cp:revision>5</cp:revision>
  <cp:lastPrinted>2022-12-13T09:58:00Z</cp:lastPrinted>
  <dcterms:created xsi:type="dcterms:W3CDTF">2023-11-15T13:23:00Z</dcterms:created>
  <dcterms:modified xsi:type="dcterms:W3CDTF">2023-12-22T16:21:00Z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0x010100C02F2DE5B8AB80428CF1CFE99C0AB358</vt:lpwstr>
  </property>
</Properties>
</file>